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43C" w:rsidRDefault="0086143C"/>
    <w:p w:rsidR="00D16D09" w:rsidRDefault="00D16D09">
      <w:r>
        <w:t xml:space="preserve">The Item Types of </w:t>
      </w:r>
      <w:r w:rsidRPr="00D56411">
        <w:rPr>
          <w:b/>
        </w:rPr>
        <w:t>Kits-IFLS</w:t>
      </w:r>
      <w:r>
        <w:t xml:space="preserve"> and </w:t>
      </w:r>
      <w:r w:rsidRPr="00D56411">
        <w:rPr>
          <w:b/>
        </w:rPr>
        <w:t>Kits-WVLS</w:t>
      </w:r>
      <w:r>
        <w:t xml:space="preserve"> are available to any library in the IFLS &amp; WVLS areas for booking.  </w:t>
      </w:r>
    </w:p>
    <w:p w:rsidR="00D16D09" w:rsidRDefault="00D16D09"/>
    <w:p w:rsidR="00D16D09" w:rsidRDefault="00D16D09">
      <w:r>
        <w:t>The majority of these kits are sent on the courier route only</w:t>
      </w:r>
      <w:r w:rsidR="009A0CEE">
        <w:t xml:space="preserve"> (few items are pickup only due to their size or fragility)</w:t>
      </w:r>
      <w:r>
        <w:t>. Libraries not on the courier route may still use these kits, but they must either pick the kits up at the loaning site, or make arrangements with a site on the courier route for pickup, and notify IFLS or WVLS as to where items are to be sent.  This info will be entered on your account.</w:t>
      </w:r>
    </w:p>
    <w:p w:rsidR="009A0CEE" w:rsidRDefault="009A0CEE"/>
    <w:p w:rsidR="00D56411" w:rsidRDefault="009A0CEE">
      <w:r>
        <w:t>Kits can only be booked by Lend-Items.appspot.com users that have been invited to join the Libraries WIN account on Lend-Items.appspot.com.</w:t>
      </w:r>
      <w:r w:rsidR="00D56411">
        <w:t xml:space="preserve">  Lend-Items will not allow IFLS or WVLS to book items for your library. </w:t>
      </w:r>
      <w:r>
        <w:t xml:space="preserve">  </w:t>
      </w:r>
    </w:p>
    <w:p w:rsidR="00D56411" w:rsidRDefault="00D56411"/>
    <w:p w:rsidR="009A0CEE" w:rsidRDefault="009A0CEE">
      <w:r w:rsidRPr="007A28C0">
        <w:rPr>
          <w:b/>
        </w:rPr>
        <w:t>To join,</w:t>
      </w:r>
      <w:r>
        <w:t xml:space="preserve"> please send a request to IFLS, or WVLS ( </w:t>
      </w:r>
      <w:hyperlink r:id="rId9" w:history="1">
        <w:r w:rsidR="00CE2D56">
          <w:rPr>
            <w:rStyle w:val="Hyperlink"/>
          </w:rPr>
          <w:t>Help@LibrariesWin.org</w:t>
        </w:r>
      </w:hyperlink>
      <w:r w:rsidR="00CE2D56">
        <w:t xml:space="preserve"> ) </w:t>
      </w:r>
      <w:r w:rsidR="00D56411">
        <w:t xml:space="preserve">asking for a user account in Lend-Items for Libraries WIN, include your Name, Library, (Courier Route library if not direct), phone number, and an email account that you will be using for Authentication. </w:t>
      </w:r>
      <w:r w:rsidR="00CE2D56">
        <w:t xml:space="preserve"> Or, fill out the form at: </w:t>
      </w:r>
      <w:hyperlink r:id="rId10" w:history="1">
        <w:r w:rsidR="00CE2D56">
          <w:rPr>
            <w:rStyle w:val="Hyperlink"/>
          </w:rPr>
          <w:t>https://goo.gl/forms/O4RSKNdrRkSKnauR2</w:t>
        </w:r>
      </w:hyperlink>
      <w:r w:rsidR="00CE2D56">
        <w:t xml:space="preserve">  </w:t>
      </w:r>
      <w:r w:rsidR="00D56411">
        <w:t xml:space="preserve"> Lend-Items uses </w:t>
      </w:r>
      <w:r>
        <w:t>an OpenID Connect authentication system</w:t>
      </w:r>
      <w:r w:rsidR="00D56411">
        <w:t xml:space="preserve"> going thru Google, Yahoo or Facebook</w:t>
      </w:r>
      <w:r>
        <w:t>.</w:t>
      </w:r>
      <w:r w:rsidR="00D56411">
        <w:t xml:space="preserve">  The email address you give </w:t>
      </w:r>
      <w:r w:rsidR="00D56411" w:rsidRPr="00D56411">
        <w:rPr>
          <w:u w:val="single"/>
        </w:rPr>
        <w:t>MUST</w:t>
      </w:r>
      <w:r w:rsidR="00D56411">
        <w:t xml:space="preserve"> have an account with one of these websites.  </w:t>
      </w:r>
      <w:r>
        <w:t xml:space="preserve">  </w:t>
      </w:r>
    </w:p>
    <w:p w:rsidR="009A0CEE" w:rsidRDefault="009A0CEE"/>
    <w:p w:rsidR="00D56411" w:rsidRDefault="0063049C">
      <w:r>
        <w:t xml:space="preserve">After an account </w:t>
      </w:r>
      <w:r w:rsidR="0086143C">
        <w:t xml:space="preserve">has been created </w:t>
      </w:r>
      <w:r>
        <w:t>for you, you will receive an email from Lend-Items</w:t>
      </w:r>
      <w:r w:rsidR="0086143C">
        <w:t xml:space="preserve"> asking for you to confirm this account</w:t>
      </w:r>
      <w:r>
        <w:t xml:space="preserve">.  </w:t>
      </w:r>
      <w:r w:rsidR="00D56411">
        <w:t xml:space="preserve">  Ex.:</w:t>
      </w:r>
    </w:p>
    <w:p w:rsidR="00D56411" w:rsidRDefault="00D56411"/>
    <w:p w:rsidR="00D56411" w:rsidRDefault="00440A1E" w:rsidP="00440A1E">
      <w:pPr>
        <w:ind w:left="1440"/>
      </w:pPr>
      <w:r>
        <w:t>“</w:t>
      </w:r>
      <w:r w:rsidR="00D56411">
        <w:t xml:space="preserve">You have been invited to become a member of Libraries WIN, a library owned by Joshua </w:t>
      </w:r>
      <w:proofErr w:type="spellStart"/>
      <w:r w:rsidR="00D56411">
        <w:t>Klingbeil</w:t>
      </w:r>
      <w:proofErr w:type="spellEnd"/>
      <w:r w:rsidR="00D56411">
        <w:t>.</w:t>
      </w:r>
      <w:r w:rsidR="00D56411">
        <w:br/>
        <w:t>But first we need to complete your registration. Please verify that you received this email by clicking this link:</w:t>
      </w:r>
      <w:r w:rsidR="00D56411">
        <w:br/>
        <w:t xml:space="preserve">                     </w:t>
      </w:r>
      <w:r w:rsidR="00D56411" w:rsidRPr="00D56411">
        <w:t>http://lend-items.app</w:t>
      </w:r>
      <w:r w:rsidR="00D56411">
        <w:t>spot.com/conf......</w:t>
      </w:r>
      <w:r w:rsidR="00D56411">
        <w:br/>
      </w:r>
      <w:r w:rsidR="00D56411">
        <w:br/>
        <w:t>If the link above doesn't work for you, try copying and pasting the entire link into your browser.</w:t>
      </w:r>
      <w:r w:rsidR="00D56411">
        <w:br/>
      </w:r>
    </w:p>
    <w:p w:rsidR="00D56411" w:rsidRDefault="00D56411" w:rsidP="00440A1E">
      <w:pPr>
        <w:ind w:left="1440"/>
      </w:pPr>
      <w:r>
        <w:t>After clicking on this link you will be asked to login using your preferred OpenID provider, such as Gmail, Yahoo, AOL, Facebook or Twitter. The advantage of using a third party authentication provider like this is that you will not need a separate password for Lend-Items. Instead, Lend-Items will use your preferred authentication provider each time to log you into the system.</w:t>
      </w:r>
      <w:r>
        <w:br/>
      </w:r>
      <w:r>
        <w:br/>
        <w:t>Note. The email address and name used by Lend-Items will be automatically updated to that used by your authentication provider account.</w:t>
      </w:r>
      <w:r>
        <w:br/>
      </w:r>
      <w:r>
        <w:br/>
        <w:t>Once you have registered, you will be able to log in using your authentication provider</w:t>
      </w:r>
      <w:r w:rsidR="00440A1E">
        <w:t>’</w:t>
      </w:r>
      <w:r>
        <w:t xml:space="preserve">s account to Joshua </w:t>
      </w:r>
      <w:proofErr w:type="spellStart"/>
      <w:r>
        <w:t>Klingbeil</w:t>
      </w:r>
      <w:r w:rsidR="00440A1E">
        <w:t>’</w:t>
      </w:r>
      <w:r>
        <w:t>s</w:t>
      </w:r>
      <w:proofErr w:type="spellEnd"/>
      <w:r>
        <w:t xml:space="preserve"> library to view your borrowings, search for items and reserve them. We hope you enjoy using the system.</w:t>
      </w:r>
      <w:r w:rsidR="00440A1E">
        <w:t>”</w:t>
      </w:r>
      <w:r>
        <w:br/>
      </w:r>
      <w:r>
        <w:br/>
      </w:r>
    </w:p>
    <w:p w:rsidR="0063049C" w:rsidRDefault="0063049C">
      <w:r>
        <w:t xml:space="preserve">In this email there will be a link to </w:t>
      </w:r>
      <w:r w:rsidRPr="007A28C0">
        <w:rPr>
          <w:b/>
        </w:rPr>
        <w:t>confirm your account</w:t>
      </w:r>
      <w:r>
        <w:t xml:space="preserve">.  Click on this link.  You will be asked to login.  You may login using one of three </w:t>
      </w:r>
      <w:proofErr w:type="gramStart"/>
      <w:r>
        <w:t>ways :</w:t>
      </w:r>
      <w:proofErr w:type="gramEnd"/>
      <w:r>
        <w:t xml:space="preserve">  by your Google account ; your Yahoo account ; or your Facebook account.  </w:t>
      </w:r>
    </w:p>
    <w:p w:rsidR="0063049C" w:rsidRDefault="0063049C">
      <w:r>
        <w:t>Whichever way you decide to use, you must use the email account you received the confirmation.  (</w:t>
      </w:r>
      <w:proofErr w:type="spellStart"/>
      <w:r>
        <w:t>ie</w:t>
      </w:r>
      <w:proofErr w:type="spellEnd"/>
      <w:r>
        <w:t xml:space="preserve">. If you have a personal Facebook account, but I sent the confirmation to your work email, you must use one of the three accounts that use your work email address.)   </w:t>
      </w:r>
    </w:p>
    <w:p w:rsidR="00440A1E" w:rsidRDefault="00440A1E"/>
    <w:p w:rsidR="00F52364" w:rsidRDefault="00F52364"/>
    <w:p w:rsidR="00F52364" w:rsidRDefault="00F52364"/>
    <w:p w:rsidR="00F52364" w:rsidRDefault="00F52364"/>
    <w:p w:rsidR="00332838" w:rsidRDefault="0063049C">
      <w:r>
        <w:t>When asked for your password (first time only), enter the password from your Google, Yahoo, or FB account.</w:t>
      </w:r>
      <w:r w:rsidR="00615F71">
        <w:t xml:space="preserve">  </w:t>
      </w:r>
    </w:p>
    <w:p w:rsidR="0063049C" w:rsidRDefault="00615F71">
      <w:r>
        <w:t xml:space="preserve">Bookmark this </w:t>
      </w:r>
      <w:proofErr w:type="gramStart"/>
      <w:r>
        <w:t>page :</w:t>
      </w:r>
      <w:proofErr w:type="gramEnd"/>
      <w:r>
        <w:t xml:space="preserve"> </w:t>
      </w:r>
      <w:hyperlink r:id="rId11" w:history="1">
        <w:r w:rsidRPr="00E26E39">
          <w:rPr>
            <w:rStyle w:val="Hyperlink"/>
          </w:rPr>
          <w:t>www.lend-items.appspot.com</w:t>
        </w:r>
      </w:hyperlink>
      <w:r>
        <w:t xml:space="preserve"> </w:t>
      </w:r>
      <w:r w:rsidR="00440A1E">
        <w:t xml:space="preserve"> Remember which account you used to authenticate, you will use this account EVERY time you log in to Lend-Items.  Using the other methods will not give you access to Libraries WIN items.</w:t>
      </w:r>
    </w:p>
    <w:p w:rsidR="0063049C" w:rsidRDefault="0063049C"/>
    <w:p w:rsidR="0063049C" w:rsidRDefault="0063049C" w:rsidP="00440A1E">
      <w:pPr>
        <w:jc w:val="center"/>
      </w:pPr>
      <w:r>
        <w:rPr>
          <w:noProof/>
        </w:rPr>
        <w:drawing>
          <wp:inline distT="0" distB="0" distL="0" distR="0" wp14:anchorId="780500BB" wp14:editId="15D0B096">
            <wp:extent cx="4927927" cy="325882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8268" cy="326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9C" w:rsidRDefault="0063049C"/>
    <w:p w:rsidR="0063049C" w:rsidRDefault="0063049C"/>
    <w:p w:rsidR="003C1E9D" w:rsidRDefault="003C1E9D">
      <w:pPr>
        <w:rPr>
          <w:b/>
          <w:sz w:val="24"/>
          <w:szCs w:val="24"/>
        </w:rPr>
      </w:pPr>
      <w:r w:rsidRPr="003C1E9D">
        <w:rPr>
          <w:b/>
          <w:sz w:val="24"/>
          <w:szCs w:val="24"/>
        </w:rPr>
        <w:t>BOOKING</w:t>
      </w:r>
    </w:p>
    <w:p w:rsidR="00F52364" w:rsidRPr="003C1E9D" w:rsidRDefault="00F52364">
      <w:pPr>
        <w:rPr>
          <w:b/>
          <w:sz w:val="24"/>
          <w:szCs w:val="24"/>
        </w:rPr>
      </w:pPr>
    </w:p>
    <w:p w:rsidR="00440A1E" w:rsidRDefault="0063049C">
      <w:r>
        <w:t>Once logged in, you will see your user Dashboard</w:t>
      </w:r>
      <w:r w:rsidR="001332AA">
        <w:t xml:space="preserve"> (which would list your </w:t>
      </w:r>
      <w:r w:rsidR="00440A1E">
        <w:t xml:space="preserve">borrowed items and your </w:t>
      </w:r>
      <w:r w:rsidR="001332AA">
        <w:t>bookings)</w:t>
      </w:r>
      <w:r>
        <w:t xml:space="preserve">.  </w:t>
      </w:r>
    </w:p>
    <w:p w:rsidR="00F52364" w:rsidRDefault="00F52364"/>
    <w:p w:rsidR="00440A1E" w:rsidRDefault="00440A1E">
      <w:r>
        <w:t xml:space="preserve"> </w:t>
      </w:r>
      <w:r w:rsidR="009C50BB">
        <w:t xml:space="preserve">    </w:t>
      </w:r>
      <w:r>
        <w:t xml:space="preserve">     </w:t>
      </w:r>
      <w:r>
        <w:rPr>
          <w:noProof/>
        </w:rPr>
        <w:drawing>
          <wp:inline distT="0" distB="0" distL="0" distR="0" wp14:anchorId="268B8FC8" wp14:editId="018FBEF0">
            <wp:extent cx="5168918" cy="3002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2299" cy="300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A1E" w:rsidRDefault="009C50BB">
      <w:r>
        <w:lastRenderedPageBreak/>
        <w:t xml:space="preserve">To book items, click on the Search Items </w:t>
      </w:r>
      <w:r w:rsidR="00CE2D56">
        <w:t xml:space="preserve">side </w:t>
      </w:r>
      <w:r>
        <w:t xml:space="preserve">menu button or </w:t>
      </w:r>
      <w:r w:rsidR="00CE2D56">
        <w:t xml:space="preserve">Items </w:t>
      </w:r>
      <w:r>
        <w:t>Icon</w:t>
      </w:r>
      <w:r w:rsidR="00CE2D56">
        <w:t xml:space="preserve"> in the center</w:t>
      </w:r>
      <w:r>
        <w:t>.</w:t>
      </w:r>
    </w:p>
    <w:p w:rsidR="009C50BB" w:rsidRDefault="009C50BB"/>
    <w:p w:rsidR="009C50BB" w:rsidRDefault="009C50BB" w:rsidP="009C50BB">
      <w:pPr>
        <w:jc w:val="center"/>
      </w:pPr>
      <w:r>
        <w:rPr>
          <w:noProof/>
        </w:rPr>
        <w:drawing>
          <wp:inline distT="0" distB="0" distL="0" distR="0" wp14:anchorId="08B7F663" wp14:editId="332C2CE3">
            <wp:extent cx="942975" cy="771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71530" wp14:editId="53C6F24B">
            <wp:extent cx="828675" cy="904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BB" w:rsidRDefault="009C50BB"/>
    <w:p w:rsidR="009C50BB" w:rsidRDefault="009C50BB"/>
    <w:p w:rsidR="009C50BB" w:rsidRDefault="009C50BB"/>
    <w:p w:rsidR="00A84142" w:rsidRDefault="00A84142">
      <w:r>
        <w:t xml:space="preserve">There are </w:t>
      </w:r>
      <w:r w:rsidR="00677CFB">
        <w:t xml:space="preserve">currently </w:t>
      </w:r>
      <w:r>
        <w:t xml:space="preserve">five different </w:t>
      </w:r>
      <w:r w:rsidRPr="00CE2D56">
        <w:rPr>
          <w:i/>
        </w:rPr>
        <w:t>Items Types</w:t>
      </w:r>
      <w:r>
        <w:t xml:space="preserve"> to choose from when you click the arrow down in the Search Items menu.   </w:t>
      </w:r>
    </w:p>
    <w:p w:rsidR="00A84142" w:rsidRDefault="00A84142" w:rsidP="00A84142">
      <w:pPr>
        <w:jc w:val="center"/>
      </w:pPr>
      <w:r>
        <w:rPr>
          <w:noProof/>
        </w:rPr>
        <w:drawing>
          <wp:inline distT="0" distB="0" distL="0" distR="0" wp14:anchorId="53466AA3" wp14:editId="3C9AA2E0">
            <wp:extent cx="4667250" cy="2354649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1906" cy="236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42" w:rsidRDefault="00A84142" w:rsidP="00A84142"/>
    <w:p w:rsidR="00677CFB" w:rsidRDefault="00677CFB" w:rsidP="00A84142">
      <w:r w:rsidRPr="00CE2D56">
        <w:rPr>
          <w:i/>
        </w:rPr>
        <w:t>Book</w:t>
      </w:r>
      <w:r>
        <w:t xml:space="preserve"> – which is a default Item type from Lend </w:t>
      </w:r>
      <w:proofErr w:type="gramStart"/>
      <w:r>
        <w:t>Items</w:t>
      </w:r>
      <w:r w:rsidR="00CE2D56">
        <w:t xml:space="preserve"> ;</w:t>
      </w:r>
      <w:proofErr w:type="gramEnd"/>
      <w:r w:rsidR="00CE2D56">
        <w:t xml:space="preserve"> </w:t>
      </w:r>
      <w:r>
        <w:t>there are no holdings listed</w:t>
      </w:r>
      <w:r w:rsidR="00CE2D56">
        <w:t xml:space="preserve"> in this category</w:t>
      </w:r>
      <w:r>
        <w:t>.</w:t>
      </w:r>
    </w:p>
    <w:p w:rsidR="00677CFB" w:rsidRDefault="00677CFB" w:rsidP="00A84142">
      <w:r w:rsidRPr="00CE2D56">
        <w:rPr>
          <w:i/>
        </w:rPr>
        <w:t>Kits-</w:t>
      </w:r>
      <w:proofErr w:type="gramStart"/>
      <w:r w:rsidRPr="00CE2D56">
        <w:rPr>
          <w:i/>
        </w:rPr>
        <w:t>IFLS</w:t>
      </w:r>
      <w:r>
        <w:t xml:space="preserve">  -</w:t>
      </w:r>
      <w:proofErr w:type="gramEnd"/>
      <w:r>
        <w:t xml:space="preserve">  lists all makerspace kits owned by IFLS</w:t>
      </w:r>
    </w:p>
    <w:p w:rsidR="00677CFB" w:rsidRDefault="00677CFB" w:rsidP="00A84142">
      <w:r w:rsidRPr="00CE2D56">
        <w:rPr>
          <w:i/>
        </w:rPr>
        <w:t>Kits-</w:t>
      </w:r>
      <w:proofErr w:type="gramStart"/>
      <w:r w:rsidRPr="00CE2D56">
        <w:rPr>
          <w:i/>
        </w:rPr>
        <w:t>WVLS</w:t>
      </w:r>
      <w:r>
        <w:t xml:space="preserve">  -</w:t>
      </w:r>
      <w:proofErr w:type="gramEnd"/>
      <w:r>
        <w:t xml:space="preserve">  lists all makerspace kits owned by WVLS</w:t>
      </w:r>
    </w:p>
    <w:p w:rsidR="00CE2D56" w:rsidRDefault="00677CFB" w:rsidP="00A84142">
      <w:proofErr w:type="spellStart"/>
      <w:r w:rsidRPr="00CE2D56">
        <w:rPr>
          <w:i/>
        </w:rPr>
        <w:t>Storykits</w:t>
      </w:r>
      <w:proofErr w:type="spellEnd"/>
      <w:r w:rsidRPr="00CE2D56">
        <w:rPr>
          <w:i/>
        </w:rPr>
        <w:t xml:space="preserve"> – IFLS </w:t>
      </w:r>
      <w:proofErr w:type="gramStart"/>
      <w:r w:rsidRPr="00CE2D56">
        <w:rPr>
          <w:i/>
        </w:rPr>
        <w:t>ONLY</w:t>
      </w:r>
      <w:r>
        <w:t xml:space="preserve">  -</w:t>
      </w:r>
      <w:proofErr w:type="gramEnd"/>
      <w:r>
        <w:t xml:space="preserve">  story kits for IFLS libraries only.  WVLS libraries should not book these kits.  If done by mistake, </w:t>
      </w:r>
    </w:p>
    <w:p w:rsidR="00677CFB" w:rsidRDefault="00CE2D56" w:rsidP="00A84142">
      <w:r>
        <w:t xml:space="preserve">            </w:t>
      </w:r>
      <w:r w:rsidR="00677CFB">
        <w:t>the booking will be cancelled and you will be notified.</w:t>
      </w:r>
    </w:p>
    <w:p w:rsidR="00677CFB" w:rsidRDefault="00677CFB" w:rsidP="00A84142">
      <w:proofErr w:type="gramStart"/>
      <w:r w:rsidRPr="00CE2D56">
        <w:rPr>
          <w:i/>
        </w:rPr>
        <w:t>All</w:t>
      </w:r>
      <w:r>
        <w:t xml:space="preserve">  -</w:t>
      </w:r>
      <w:proofErr w:type="gramEnd"/>
      <w:r>
        <w:t xml:space="preserve">  will bring up all items in Libraries WIN.</w:t>
      </w:r>
    </w:p>
    <w:p w:rsidR="00A84142" w:rsidRDefault="00A84142" w:rsidP="00A84142">
      <w:pPr>
        <w:jc w:val="center"/>
      </w:pPr>
    </w:p>
    <w:p w:rsidR="001332AA" w:rsidRDefault="001332AA">
      <w:r>
        <w:t>Click on the arrow next to the Items Type</w:t>
      </w:r>
      <w:r w:rsidR="00CE2D56">
        <w:t>,</w:t>
      </w:r>
      <w:r>
        <w:t xml:space="preserve"> </w:t>
      </w:r>
      <w:r w:rsidR="00CE2D56">
        <w:t>make your selection</w:t>
      </w:r>
      <w:r>
        <w:t xml:space="preserve"> and the list will appear.</w:t>
      </w:r>
    </w:p>
    <w:p w:rsidR="001332AA" w:rsidRDefault="001332AA" w:rsidP="00F52364">
      <w:pPr>
        <w:jc w:val="center"/>
      </w:pPr>
      <w:r>
        <w:rPr>
          <w:noProof/>
        </w:rPr>
        <w:lastRenderedPageBreak/>
        <w:drawing>
          <wp:inline distT="0" distB="0" distL="0" distR="0" wp14:anchorId="56C4B11D" wp14:editId="33DCA137">
            <wp:extent cx="4886325" cy="285488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3269" cy="286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2AA" w:rsidRDefault="001332AA"/>
    <w:p w:rsidR="001332AA" w:rsidRDefault="001332AA">
      <w:r>
        <w:t xml:space="preserve">To </w:t>
      </w:r>
      <w:r w:rsidR="00CE2D56">
        <w:t xml:space="preserve">see if an item is available for specific dates and to </w:t>
      </w:r>
      <w:r>
        <w:t>reserve an item, click on the Book it button.</w:t>
      </w:r>
    </w:p>
    <w:p w:rsidR="001332AA" w:rsidRDefault="001332AA" w:rsidP="0071061E">
      <w:pPr>
        <w:jc w:val="center"/>
      </w:pPr>
      <w:r>
        <w:rPr>
          <w:noProof/>
        </w:rPr>
        <w:drawing>
          <wp:inline distT="0" distB="0" distL="0" distR="0" wp14:anchorId="24D065E1" wp14:editId="5ACD8DD8">
            <wp:extent cx="5029200" cy="28782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1417" cy="288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2AA" w:rsidRDefault="001332AA"/>
    <w:p w:rsidR="0071061E" w:rsidRDefault="001332AA">
      <w:r>
        <w:t xml:space="preserve">The item details will pop up with a calendar.  Click </w:t>
      </w:r>
      <w:r w:rsidRPr="00CE2D56">
        <w:rPr>
          <w:b/>
        </w:rPr>
        <w:t>once</w:t>
      </w:r>
      <w:r>
        <w:t xml:space="preserve"> on the starting day, and click </w:t>
      </w:r>
      <w:r w:rsidRPr="00CE2D56">
        <w:rPr>
          <w:b/>
        </w:rPr>
        <w:t>once</w:t>
      </w:r>
      <w:r>
        <w:t xml:space="preserve"> on the return day.  The days</w:t>
      </w:r>
      <w:r w:rsidR="00CE2D56">
        <w:t xml:space="preserve"> in between will be selected.   </w:t>
      </w:r>
      <w:r w:rsidR="007A28C0">
        <w:t>Click and drag will NOT work.</w:t>
      </w:r>
    </w:p>
    <w:p w:rsidR="0071061E" w:rsidRDefault="00CE2D56">
      <w:r>
        <w:t>A few thin</w:t>
      </w:r>
      <w:r w:rsidR="0071061E">
        <w:t>gs to keep in mind when booking:</w:t>
      </w:r>
      <w:r>
        <w:t xml:space="preserve">  </w:t>
      </w:r>
    </w:p>
    <w:p w:rsidR="00CE2D56" w:rsidRDefault="0071061E" w:rsidP="0071061E">
      <w:pPr>
        <w:ind w:left="720"/>
      </w:pPr>
      <w:r>
        <w:t>*</w:t>
      </w:r>
      <w:r w:rsidR="00CE2D56">
        <w:t>The calendar is from MONDAY to SUNDAY. Not the usual Sunday to Saturday.</w:t>
      </w:r>
    </w:p>
    <w:p w:rsidR="0071061E" w:rsidRDefault="0071061E" w:rsidP="0071061E">
      <w:pPr>
        <w:ind w:left="720"/>
      </w:pPr>
      <w:r>
        <w:t>*Lend-Items doesn’t block weekends or holidays from booking / returning, and the IFLS / WVLS offices will only ship on days open.</w:t>
      </w:r>
    </w:p>
    <w:p w:rsidR="00682CD7" w:rsidRDefault="00682CD7" w:rsidP="0071061E">
      <w:pPr>
        <w:ind w:left="720"/>
      </w:pPr>
      <w:r>
        <w:t>*There are a few items that do not ship.  This will be listed in the item details Note field.</w:t>
      </w:r>
    </w:p>
    <w:p w:rsidR="001332AA" w:rsidRDefault="0071061E" w:rsidP="0071061E">
      <w:pPr>
        <w:ind w:left="720"/>
      </w:pPr>
      <w:r>
        <w:t>*</w:t>
      </w:r>
      <w:r w:rsidR="001332AA">
        <w:t xml:space="preserve">REMEMBER that the starting day is the </w:t>
      </w:r>
      <w:r>
        <w:t xml:space="preserve">pickup/shipping </w:t>
      </w:r>
      <w:r w:rsidR="001332AA">
        <w:t xml:space="preserve">day and the return day is the day it will be </w:t>
      </w:r>
      <w:r w:rsidR="001332AA" w:rsidRPr="001332AA">
        <w:rPr>
          <w:b/>
        </w:rPr>
        <w:t xml:space="preserve">back in the </w:t>
      </w:r>
      <w:r>
        <w:rPr>
          <w:b/>
        </w:rPr>
        <w:t>IFLS/</w:t>
      </w:r>
      <w:r w:rsidR="001332AA" w:rsidRPr="001332AA">
        <w:rPr>
          <w:b/>
        </w:rPr>
        <w:t>WVLS office</w:t>
      </w:r>
      <w:r w:rsidR="001332AA">
        <w:t>.  Usually it takes TWO days to send and TWO days to return.  A maximum of 21 days</w:t>
      </w:r>
      <w:r w:rsidR="004C70E6">
        <w:t xml:space="preserve"> for total booking, however, you may </w:t>
      </w:r>
      <w:r>
        <w:t xml:space="preserve">request a </w:t>
      </w:r>
      <w:r w:rsidR="004C70E6">
        <w:t>renew</w:t>
      </w:r>
      <w:r>
        <w:t>al</w:t>
      </w:r>
      <w:r w:rsidR="004C70E6">
        <w:t xml:space="preserve"> </w:t>
      </w:r>
      <w:r>
        <w:t xml:space="preserve">from IFLS/WVLS </w:t>
      </w:r>
      <w:r w:rsidR="004C70E6">
        <w:t>if no one else has the item booked.</w:t>
      </w:r>
      <w:r>
        <w:t xml:space="preserve">  If you need an item longer, contact IFLS or WVLS for special booking.</w:t>
      </w:r>
    </w:p>
    <w:p w:rsidR="0071061E" w:rsidRDefault="0071061E" w:rsidP="0071061E">
      <w:pPr>
        <w:ind w:left="720"/>
      </w:pPr>
      <w:r>
        <w:t xml:space="preserve">*Plan ahead.  </w:t>
      </w:r>
      <w:r w:rsidR="00092995">
        <w:t>If you book an item the same day it needs to ship, you may not get it in time.</w:t>
      </w:r>
    </w:p>
    <w:p w:rsidR="001332AA" w:rsidRDefault="001332AA" w:rsidP="00F52364">
      <w:pPr>
        <w:jc w:val="center"/>
      </w:pPr>
      <w:r>
        <w:rPr>
          <w:noProof/>
        </w:rPr>
        <w:lastRenderedPageBreak/>
        <w:drawing>
          <wp:inline distT="0" distB="0" distL="0" distR="0" wp14:anchorId="40F02008" wp14:editId="02B33D8D">
            <wp:extent cx="5067300" cy="302865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7792" cy="303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6" w:rsidRDefault="004C70E6"/>
    <w:p w:rsidR="004C70E6" w:rsidRDefault="004C70E6">
      <w:r>
        <w:t>If you want to pick up the items, PLEASE add this to the Remark space.</w:t>
      </w:r>
    </w:p>
    <w:p w:rsidR="00EE708D" w:rsidRDefault="00EE708D"/>
    <w:p w:rsidR="00092995" w:rsidRDefault="00092995">
      <w:r>
        <w:t xml:space="preserve">After you have selected the first and last day, scroll to the bottom of the page and click ‘Book it’ to confirm your booking. </w:t>
      </w:r>
    </w:p>
    <w:p w:rsidR="00092995" w:rsidRDefault="00092995" w:rsidP="00092995">
      <w:pPr>
        <w:jc w:val="center"/>
      </w:pPr>
      <w:r>
        <w:rPr>
          <w:noProof/>
        </w:rPr>
        <w:drawing>
          <wp:inline distT="0" distB="0" distL="0" distR="0" wp14:anchorId="7195801C" wp14:editId="77DCADFB">
            <wp:extent cx="3800475" cy="2352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E6" w:rsidRDefault="00092995">
      <w:r>
        <w:t xml:space="preserve">If done </w:t>
      </w:r>
      <w:proofErr w:type="gramStart"/>
      <w:r>
        <w:t>correctly</w:t>
      </w:r>
      <w:proofErr w:type="gramEnd"/>
      <w:r>
        <w:t xml:space="preserve"> you will be routed to a </w:t>
      </w:r>
      <w:r w:rsidR="007A28C0">
        <w:t>‘</w:t>
      </w:r>
      <w:r>
        <w:t>Reservation</w:t>
      </w:r>
      <w:r w:rsidR="007A28C0">
        <w:t>’</w:t>
      </w:r>
      <w:r>
        <w:t xml:space="preserve"> page confirming your </w:t>
      </w:r>
      <w:r w:rsidR="007A28C0">
        <w:t>booking</w:t>
      </w:r>
      <w:r>
        <w:t>.  Scroll down and click OK.</w:t>
      </w:r>
    </w:p>
    <w:p w:rsidR="00092995" w:rsidRDefault="00092995" w:rsidP="00092995">
      <w:pPr>
        <w:jc w:val="center"/>
      </w:pPr>
      <w:r>
        <w:rPr>
          <w:noProof/>
        </w:rPr>
        <w:lastRenderedPageBreak/>
        <w:drawing>
          <wp:inline distT="0" distB="0" distL="0" distR="0" wp14:anchorId="05C384C1" wp14:editId="1092921D">
            <wp:extent cx="4498503" cy="2505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1875" cy="251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95" w:rsidRDefault="00092995" w:rsidP="00092995"/>
    <w:p w:rsidR="00092995" w:rsidRDefault="00092995" w:rsidP="00092995">
      <w:r>
        <w:t>This booking will also be on your Dashboard, under the Bookings section, with the option to cancel.</w:t>
      </w:r>
    </w:p>
    <w:p w:rsidR="00092995" w:rsidRDefault="00092995" w:rsidP="00092995">
      <w:pPr>
        <w:jc w:val="center"/>
      </w:pPr>
      <w:r>
        <w:rPr>
          <w:noProof/>
        </w:rPr>
        <w:drawing>
          <wp:inline distT="0" distB="0" distL="0" distR="0" wp14:anchorId="6D28EDC1" wp14:editId="49CCE415">
            <wp:extent cx="1857375" cy="981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95" w:rsidRDefault="00092995" w:rsidP="00092995">
      <w:pPr>
        <w:jc w:val="center"/>
      </w:pPr>
      <w:r>
        <w:rPr>
          <w:noProof/>
        </w:rPr>
        <w:drawing>
          <wp:inline distT="0" distB="0" distL="0" distR="0" wp14:anchorId="53731674" wp14:editId="225BFC2D">
            <wp:extent cx="6858000" cy="11150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95" w:rsidRDefault="00092995" w:rsidP="00092995"/>
    <w:p w:rsidR="003C1E9D" w:rsidRDefault="003C1E9D" w:rsidP="00092995"/>
    <w:p w:rsidR="00092995" w:rsidRDefault="00092995" w:rsidP="00092995">
      <w:r>
        <w:t>You will also receive an email verifying your reservation.</w:t>
      </w:r>
    </w:p>
    <w:p w:rsidR="00092995" w:rsidRDefault="00092995" w:rsidP="003C1E9D">
      <w:pPr>
        <w:jc w:val="center"/>
      </w:pPr>
      <w:r>
        <w:rPr>
          <w:noProof/>
        </w:rPr>
        <w:drawing>
          <wp:inline distT="0" distB="0" distL="0" distR="0" wp14:anchorId="686058FF" wp14:editId="0E0B3D57">
            <wp:extent cx="4733925" cy="979659"/>
            <wp:effectExtent l="19050" t="19050" r="9525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1470" cy="9977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C1E9D" w:rsidRDefault="003C1E9D"/>
    <w:p w:rsidR="004148E9" w:rsidRDefault="004148E9">
      <w:pPr>
        <w:rPr>
          <w:b/>
          <w:sz w:val="24"/>
          <w:szCs w:val="24"/>
        </w:rPr>
      </w:pPr>
    </w:p>
    <w:p w:rsidR="004148E9" w:rsidRDefault="004148E9">
      <w:pPr>
        <w:rPr>
          <w:b/>
          <w:sz w:val="24"/>
          <w:szCs w:val="24"/>
        </w:rPr>
      </w:pPr>
    </w:p>
    <w:p w:rsidR="004148E9" w:rsidRDefault="004148E9">
      <w:pPr>
        <w:rPr>
          <w:b/>
          <w:sz w:val="24"/>
          <w:szCs w:val="24"/>
        </w:rPr>
      </w:pPr>
    </w:p>
    <w:p w:rsidR="004148E9" w:rsidRDefault="004148E9">
      <w:pPr>
        <w:rPr>
          <w:b/>
          <w:sz w:val="24"/>
          <w:szCs w:val="24"/>
        </w:rPr>
      </w:pPr>
    </w:p>
    <w:p w:rsidR="004148E9" w:rsidRDefault="004148E9">
      <w:pPr>
        <w:rPr>
          <w:b/>
          <w:sz w:val="24"/>
          <w:szCs w:val="24"/>
        </w:rPr>
      </w:pPr>
    </w:p>
    <w:p w:rsidR="004148E9" w:rsidRDefault="004148E9">
      <w:pPr>
        <w:rPr>
          <w:b/>
          <w:sz w:val="24"/>
          <w:szCs w:val="24"/>
        </w:rPr>
      </w:pPr>
    </w:p>
    <w:p w:rsidR="004148E9" w:rsidRDefault="004148E9">
      <w:pPr>
        <w:rPr>
          <w:b/>
          <w:sz w:val="24"/>
          <w:szCs w:val="24"/>
        </w:rPr>
      </w:pPr>
    </w:p>
    <w:p w:rsidR="004148E9" w:rsidRDefault="004148E9">
      <w:pPr>
        <w:rPr>
          <w:b/>
          <w:sz w:val="24"/>
          <w:szCs w:val="24"/>
        </w:rPr>
      </w:pPr>
    </w:p>
    <w:p w:rsidR="004148E9" w:rsidRDefault="004148E9">
      <w:pPr>
        <w:rPr>
          <w:b/>
          <w:sz w:val="24"/>
          <w:szCs w:val="24"/>
        </w:rPr>
      </w:pPr>
    </w:p>
    <w:p w:rsidR="00092995" w:rsidRPr="00397E1B" w:rsidRDefault="003C1E9D">
      <w:pPr>
        <w:rPr>
          <w:b/>
          <w:sz w:val="24"/>
          <w:szCs w:val="24"/>
        </w:rPr>
      </w:pPr>
      <w:r w:rsidRPr="00397E1B">
        <w:rPr>
          <w:b/>
          <w:sz w:val="24"/>
          <w:szCs w:val="24"/>
        </w:rPr>
        <w:lastRenderedPageBreak/>
        <w:t>RECEIVING</w:t>
      </w:r>
    </w:p>
    <w:p w:rsidR="003C1E9D" w:rsidRDefault="00397E1B">
      <w:r>
        <w:t>On the day your item is to be shipped / picked up you will receive an email letting you know that your item was checked out by IFLS / WVLS staff.  This email also includes the date it is due back at their office.  Please remember to return your items on time, others may be waiting.</w:t>
      </w:r>
    </w:p>
    <w:p w:rsidR="00397E1B" w:rsidRDefault="00397E1B"/>
    <w:p w:rsidR="00397E1B" w:rsidRDefault="00397E1B" w:rsidP="00397E1B">
      <w:pPr>
        <w:jc w:val="center"/>
      </w:pPr>
      <w:r>
        <w:rPr>
          <w:noProof/>
        </w:rPr>
        <w:drawing>
          <wp:inline distT="0" distB="0" distL="0" distR="0" wp14:anchorId="6FCB4212" wp14:editId="52085184">
            <wp:extent cx="5838825" cy="1681906"/>
            <wp:effectExtent l="19050" t="19050" r="9525" b="139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0944" cy="16882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97E1B" w:rsidRDefault="00397E1B" w:rsidP="00F52364">
      <w:pPr>
        <w:pStyle w:val="ListParagraph"/>
        <w:numPr>
          <w:ilvl w:val="0"/>
          <w:numId w:val="1"/>
        </w:numPr>
      </w:pPr>
      <w:r>
        <w:t xml:space="preserve">If you do not receive your item within </w:t>
      </w:r>
      <w:r w:rsidRPr="00F52364">
        <w:rPr>
          <w:i/>
        </w:rPr>
        <w:t>three days</w:t>
      </w:r>
      <w:r>
        <w:t xml:space="preserve">, please contact the owning office.  </w:t>
      </w:r>
    </w:p>
    <w:p w:rsidR="00397E1B" w:rsidRDefault="00397E1B" w:rsidP="00F52364">
      <w:pPr>
        <w:pStyle w:val="ListParagraph"/>
        <w:numPr>
          <w:ilvl w:val="0"/>
          <w:numId w:val="1"/>
        </w:numPr>
      </w:pPr>
      <w:r w:rsidRPr="00F52364">
        <w:rPr>
          <w:b/>
          <w:i/>
        </w:rPr>
        <w:t xml:space="preserve">Items sent in locked </w:t>
      </w:r>
      <w:proofErr w:type="gramStart"/>
      <w:r w:rsidRPr="00F52364">
        <w:rPr>
          <w:b/>
          <w:i/>
        </w:rPr>
        <w:t>containers :</w:t>
      </w:r>
      <w:proofErr w:type="gramEnd"/>
      <w:r>
        <w:t xml:space="preserve"> the lock combination is listed in the Item Details, Note field.  </w:t>
      </w:r>
    </w:p>
    <w:p w:rsidR="00682CD7" w:rsidRDefault="00682CD7" w:rsidP="00F52364">
      <w:pPr>
        <w:pStyle w:val="ListParagraph"/>
        <w:numPr>
          <w:ilvl w:val="0"/>
          <w:numId w:val="1"/>
        </w:numPr>
      </w:pPr>
      <w:r>
        <w:t xml:space="preserve">If you receive an item that has been </w:t>
      </w:r>
      <w:r w:rsidRPr="00F52364">
        <w:rPr>
          <w:b/>
        </w:rPr>
        <w:t>damaged</w:t>
      </w:r>
      <w:r>
        <w:t xml:space="preserve"> or if an items has been damaged in your care, please contact the owning office promptly. </w:t>
      </w:r>
    </w:p>
    <w:p w:rsidR="00682CD7" w:rsidRDefault="00682CD7"/>
    <w:p w:rsidR="00397E1B" w:rsidRDefault="00397E1B"/>
    <w:p w:rsidR="00397E1B" w:rsidRPr="00397E1B" w:rsidRDefault="00397E1B">
      <w:pPr>
        <w:rPr>
          <w:b/>
          <w:sz w:val="24"/>
          <w:szCs w:val="24"/>
        </w:rPr>
      </w:pPr>
      <w:r w:rsidRPr="00397E1B">
        <w:rPr>
          <w:b/>
          <w:sz w:val="24"/>
          <w:szCs w:val="24"/>
        </w:rPr>
        <w:t>RETURNING</w:t>
      </w:r>
    </w:p>
    <w:p w:rsidR="00397E1B" w:rsidRDefault="00397E1B">
      <w:r>
        <w:t>When returning an item, please make sure all parts and pieces are returned together</w:t>
      </w:r>
      <w:r w:rsidR="00682CD7">
        <w:t xml:space="preserve"> in the correct containers</w:t>
      </w:r>
      <w:r>
        <w:t>.</w:t>
      </w:r>
      <w:r w:rsidR="00682CD7">
        <w:t xml:space="preserve">  Please do not mix multiple kits.</w:t>
      </w:r>
      <w:r>
        <w:t xml:space="preserve">  </w:t>
      </w:r>
    </w:p>
    <w:p w:rsidR="00397E1B" w:rsidRDefault="00397E1B">
      <w:r>
        <w:t xml:space="preserve">All lids that are not locked should include tape to keep them from popping off.  </w:t>
      </w:r>
    </w:p>
    <w:p w:rsidR="00397E1B" w:rsidRDefault="00397E1B">
      <w:r>
        <w:t>Some of the makerspace items are packaged precisely for keeping damage during shippin</w:t>
      </w:r>
      <w:bookmarkStart w:id="0" w:name="_GoBack"/>
      <w:bookmarkEnd w:id="0"/>
      <w:r>
        <w:t>g to a minimum.  Please return these items as they were shipped to you with the enclosed packing material.</w:t>
      </w:r>
    </w:p>
    <w:p w:rsidR="00397E1B" w:rsidRDefault="00397E1B"/>
    <w:p w:rsidR="00397E1B" w:rsidRPr="00682CD7" w:rsidRDefault="00682CD7">
      <w:pPr>
        <w:rPr>
          <w:b/>
          <w:sz w:val="24"/>
          <w:szCs w:val="24"/>
        </w:rPr>
      </w:pPr>
      <w:r w:rsidRPr="00682CD7">
        <w:rPr>
          <w:b/>
          <w:sz w:val="24"/>
          <w:szCs w:val="24"/>
        </w:rPr>
        <w:t>OVERDUES</w:t>
      </w:r>
    </w:p>
    <w:p w:rsidR="00682CD7" w:rsidRDefault="00682CD7">
      <w:r>
        <w:t>If IFLS / WVLS doesn’t receive the item back on the date due, Lend-Items will send you an overdue notification email.</w:t>
      </w:r>
    </w:p>
    <w:p w:rsidR="00682CD7" w:rsidRDefault="00682CD7"/>
    <w:p w:rsidR="00682CD7" w:rsidRDefault="00682CD7" w:rsidP="00682CD7">
      <w:pPr>
        <w:jc w:val="center"/>
      </w:pPr>
      <w:r>
        <w:rPr>
          <w:noProof/>
        </w:rPr>
        <w:drawing>
          <wp:inline distT="0" distB="0" distL="0" distR="0" wp14:anchorId="5B04C353" wp14:editId="7EDD46D3">
            <wp:extent cx="5324475" cy="1477542"/>
            <wp:effectExtent l="19050" t="19050" r="9525" b="279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4489" cy="14858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2CD7" w:rsidRDefault="00682CD7" w:rsidP="00682CD7">
      <w:r>
        <w:t>Please return the item promptly.  If you cannot return the item promptly, please contact the owning office.</w:t>
      </w:r>
    </w:p>
    <w:p w:rsidR="00682CD7" w:rsidRDefault="00682CD7"/>
    <w:p w:rsidR="003B4DD9" w:rsidRDefault="003B4DD9">
      <w:r>
        <w:t>If you have any questions, please feel free to contact the WVLS office for more info.</w:t>
      </w:r>
    </w:p>
    <w:sectPr w:rsidR="003B4DD9" w:rsidSect="004148E9">
      <w:headerReference w:type="default" r:id="rId27"/>
      <w:footerReference w:type="default" r:id="rId28"/>
      <w:headerReference w:type="first" r:id="rId2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DF6" w:rsidRDefault="00564DF6" w:rsidP="00F52364">
      <w:r>
        <w:separator/>
      </w:r>
    </w:p>
  </w:endnote>
  <w:endnote w:type="continuationSeparator" w:id="0">
    <w:p w:rsidR="00564DF6" w:rsidRDefault="00564DF6" w:rsidP="00F52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XGyreAdventor">
    <w:panose1 w:val="00000500000000000000"/>
    <w:charset w:val="00"/>
    <w:family w:val="modern"/>
    <w:notTrueType/>
    <w:pitch w:val="variable"/>
    <w:sig w:usb0="20000287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63942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48E9" w:rsidRDefault="004148E9">
        <w:pPr>
          <w:pStyle w:val="Footer"/>
          <w:jc w:val="right"/>
        </w:pPr>
        <w:r>
          <w:t xml:space="preserve">WISCONSIN VALLEY LIBRARY SERVICE 300 N FIRST STREET WAUSAU, WI 54403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512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52364" w:rsidRDefault="00F523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DF6" w:rsidRDefault="00564DF6" w:rsidP="00F52364">
      <w:r>
        <w:separator/>
      </w:r>
    </w:p>
  </w:footnote>
  <w:footnote w:type="continuationSeparator" w:id="0">
    <w:p w:rsidR="00564DF6" w:rsidRDefault="00564DF6" w:rsidP="00F52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8E9" w:rsidRDefault="004148E9">
    <w:pPr>
      <w:pStyle w:val="Header"/>
    </w:pPr>
  </w:p>
  <w:p w:rsidR="004148E9" w:rsidRDefault="004148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8E9" w:rsidRPr="004148E9" w:rsidRDefault="004148E9" w:rsidP="004148E9">
    <w:pPr>
      <w:jc w:val="right"/>
      <w:rPr>
        <w:rFonts w:ascii="TeXGyreAdventor" w:hAnsi="TeXGyreAdventor"/>
        <w:sz w:val="36"/>
        <w:szCs w:val="36"/>
      </w:rPr>
    </w:pPr>
    <w:r w:rsidRPr="004148E9">
      <w:rPr>
        <w:rFonts w:asciiTheme="majorHAnsi" w:hAnsiTheme="majorHAnsi"/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37DB504E" wp14:editId="73A4A4F6">
          <wp:simplePos x="0" y="0"/>
          <wp:positionH relativeFrom="margin">
            <wp:align>left</wp:align>
          </wp:positionH>
          <wp:positionV relativeFrom="paragraph">
            <wp:posOffset>12065</wp:posOffset>
          </wp:positionV>
          <wp:extent cx="747389" cy="559558"/>
          <wp:effectExtent l="0" t="0" r="0" b="0"/>
          <wp:wrapTight wrapText="bothSides">
            <wp:wrapPolygon edited="0">
              <wp:start x="3857" y="0"/>
              <wp:lineTo x="0" y="3678"/>
              <wp:lineTo x="0" y="8826"/>
              <wp:lineTo x="551" y="11768"/>
              <wp:lineTo x="3306" y="20595"/>
              <wp:lineTo x="20388" y="20595"/>
              <wp:lineTo x="20939" y="19124"/>
              <wp:lineTo x="19837" y="14711"/>
              <wp:lineTo x="12673" y="11768"/>
              <wp:lineTo x="13776" y="8826"/>
              <wp:lineTo x="12122" y="3678"/>
              <wp:lineTo x="9367" y="0"/>
              <wp:lineTo x="3857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mary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89" cy="559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48E9">
      <w:rPr>
        <w:rFonts w:ascii="TeXGyreAdventor" w:hAnsi="TeXGyreAdventor"/>
        <w:sz w:val="32"/>
        <w:szCs w:val="32"/>
      </w:rPr>
      <w:t xml:space="preserve"> </w:t>
    </w:r>
    <w:r>
      <w:rPr>
        <w:rFonts w:ascii="TeXGyreAdventor" w:hAnsi="TeXGyreAdventor"/>
        <w:sz w:val="36"/>
        <w:szCs w:val="36"/>
      </w:rPr>
      <w:t xml:space="preserve">Lean WI </w:t>
    </w:r>
    <w:r>
      <w:rPr>
        <w:rFonts w:ascii="TeXGyreAdventor" w:hAnsi="TeXGyreAdventor"/>
        <w:sz w:val="32"/>
        <w:szCs w:val="32"/>
      </w:rPr>
      <w:t>Makerspace Kits</w:t>
    </w:r>
  </w:p>
  <w:p w:rsidR="004148E9" w:rsidRPr="004148E9" w:rsidRDefault="004148E9" w:rsidP="004148E9">
    <w:pPr>
      <w:jc w:val="right"/>
      <w:rPr>
        <w:rFonts w:ascii="TeXGyreAdventor" w:hAnsi="TeXGyreAdventor"/>
      </w:rPr>
    </w:pPr>
    <w:r w:rsidRPr="004148E9">
      <w:rPr>
        <w:rFonts w:ascii="TeXGyreAdventor" w:hAnsi="TeXGyreAdventor"/>
        <w:sz w:val="32"/>
        <w:szCs w:val="32"/>
      </w:rPr>
      <w:t>Lend-Items</w:t>
    </w:r>
    <w:r>
      <w:rPr>
        <w:rFonts w:ascii="TeXGyreAdventor" w:hAnsi="TeXGyreAdventor"/>
        <w:sz w:val="32"/>
        <w:szCs w:val="32"/>
      </w:rPr>
      <w:t>.appspot.com Instructions</w:t>
    </w:r>
  </w:p>
  <w:p w:rsidR="004148E9" w:rsidRDefault="004148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D33F5C"/>
    <w:multiLevelType w:val="hybridMultilevel"/>
    <w:tmpl w:val="F502E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A9D"/>
    <w:rsid w:val="0001512B"/>
    <w:rsid w:val="00032984"/>
    <w:rsid w:val="00092995"/>
    <w:rsid w:val="001332AA"/>
    <w:rsid w:val="001E3473"/>
    <w:rsid w:val="00332838"/>
    <w:rsid w:val="00397E1B"/>
    <w:rsid w:val="003B4DD9"/>
    <w:rsid w:val="003C1E9D"/>
    <w:rsid w:val="004148E9"/>
    <w:rsid w:val="00440A1E"/>
    <w:rsid w:val="00496121"/>
    <w:rsid w:val="004C70E6"/>
    <w:rsid w:val="00564DF6"/>
    <w:rsid w:val="00615F71"/>
    <w:rsid w:val="0063049C"/>
    <w:rsid w:val="00677CFB"/>
    <w:rsid w:val="00682CD7"/>
    <w:rsid w:val="0071061E"/>
    <w:rsid w:val="007A28C0"/>
    <w:rsid w:val="0086143C"/>
    <w:rsid w:val="008F0B97"/>
    <w:rsid w:val="009A0CEE"/>
    <w:rsid w:val="009C50BB"/>
    <w:rsid w:val="00A84142"/>
    <w:rsid w:val="00A97A9D"/>
    <w:rsid w:val="00CE2D56"/>
    <w:rsid w:val="00D16D09"/>
    <w:rsid w:val="00D56411"/>
    <w:rsid w:val="00EE708D"/>
    <w:rsid w:val="00F5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80941A-CBAB-466E-A2CD-03D1BC73A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A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A9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23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364"/>
  </w:style>
  <w:style w:type="paragraph" w:styleId="Footer">
    <w:name w:val="footer"/>
    <w:basedOn w:val="Normal"/>
    <w:link w:val="FooterChar"/>
    <w:uiPriority w:val="99"/>
    <w:unhideWhenUsed/>
    <w:rsid w:val="00F523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end-items.appspot.com/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hyperlink" Target="https://goo.gl/forms/O4RSKNdrRkSKnauR2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Help@LibrariesWin.or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roczenski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579EA9-0881-4E57-A10B-C5EE123E9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</TotalTime>
  <Pages>7</Pages>
  <Words>1104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Mroczenski</dc:creator>
  <cp:keywords/>
  <dc:description/>
  <cp:lastModifiedBy>Anne Hamland</cp:lastModifiedBy>
  <cp:revision>3</cp:revision>
  <cp:lastPrinted>2016-09-14T19:39:00Z</cp:lastPrinted>
  <dcterms:created xsi:type="dcterms:W3CDTF">2016-09-13T20:08:00Z</dcterms:created>
  <dcterms:modified xsi:type="dcterms:W3CDTF">2016-09-14T19:39:00Z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